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46" w:rsidRPr="00442E96" w:rsidRDefault="000E3846">
      <w:pPr>
        <w:rPr>
          <w:b/>
          <w:sz w:val="32"/>
          <w:szCs w:val="32"/>
        </w:rPr>
      </w:pPr>
      <w:r>
        <w:t xml:space="preserve">             </w:t>
      </w:r>
      <w:r w:rsidRPr="00442E96">
        <w:rPr>
          <w:b/>
          <w:sz w:val="32"/>
          <w:szCs w:val="32"/>
        </w:rPr>
        <w:t xml:space="preserve"> 2012</w:t>
      </w:r>
      <w:r w:rsidRPr="00442E96">
        <w:rPr>
          <w:rFonts w:hint="eastAsia"/>
          <w:b/>
          <w:sz w:val="32"/>
          <w:szCs w:val="32"/>
        </w:rPr>
        <w:t>级人文学院羽毛球比赛成功举办</w:t>
      </w:r>
    </w:p>
    <w:p w:rsidR="000E3846" w:rsidRDefault="000E3846" w:rsidP="006A3985">
      <w:pPr>
        <w:ind w:firstLineChars="200" w:firstLine="31680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9pt;width:207pt;height:138pt;z-index:251658240">
            <v:imagedata r:id="rId4" o:title=""/>
            <w10:wrap type="square"/>
          </v:shape>
        </w:pict>
      </w:r>
      <w:r w:rsidRPr="00442E96">
        <w:rPr>
          <w:rFonts w:hint="eastAsia"/>
          <w:sz w:val="28"/>
          <w:szCs w:val="28"/>
        </w:rPr>
        <w:t>为了活跃学校体育文化生活，增强学生体质，丰富我院学生课余体育活动，促进学生德智体全面发展，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0"/>
          <w:attr w:name="Month" w:val="11"/>
          <w:attr w:name="Year" w:val="2012"/>
        </w:smartTagPr>
        <w:smartTag w:uri="urn:schemas-microsoft-com:office:smarttags" w:element="chsdate">
          <w:smartTagPr>
            <w:attr w:name="IsROCDate" w:val="False"/>
            <w:attr w:name="IsLunarDate" w:val="False"/>
            <w:attr w:name="Day" w:val="10"/>
            <w:attr w:name="Month" w:val="11"/>
            <w:attr w:name="Year" w:val="2012"/>
          </w:smartTagPr>
          <w:r w:rsidRPr="00442E96">
            <w:rPr>
              <w:sz w:val="28"/>
              <w:szCs w:val="28"/>
            </w:rPr>
            <w:t>2012</w:t>
          </w:r>
          <w:r w:rsidRPr="00442E96">
            <w:rPr>
              <w:rFonts w:hint="eastAsia"/>
              <w:sz w:val="28"/>
              <w:szCs w:val="28"/>
            </w:rPr>
            <w:t>年</w:t>
          </w:r>
          <w:r w:rsidRPr="00442E96">
            <w:rPr>
              <w:sz w:val="28"/>
              <w:szCs w:val="28"/>
            </w:rPr>
            <w:t>11</w:t>
          </w:r>
          <w:r w:rsidRPr="00442E96">
            <w:rPr>
              <w:rFonts w:hint="eastAsia"/>
              <w:sz w:val="28"/>
              <w:szCs w:val="28"/>
            </w:rPr>
            <w:t>月</w:t>
          </w:r>
          <w:r w:rsidRPr="00442E96">
            <w:rPr>
              <w:sz w:val="28"/>
              <w:szCs w:val="28"/>
            </w:rPr>
            <w:t>10</w:t>
          </w:r>
          <w:r w:rsidRPr="00442E96">
            <w:rPr>
              <w:rFonts w:hint="eastAsia"/>
              <w:sz w:val="28"/>
              <w:szCs w:val="28"/>
            </w:rPr>
            <w:t>日</w:t>
          </w:r>
        </w:smartTag>
        <w:r>
          <w:rPr>
            <w:rFonts w:hint="eastAsia"/>
            <w:sz w:val="28"/>
            <w:szCs w:val="28"/>
          </w:rPr>
          <w:t>下午</w:t>
        </w:r>
        <w:r>
          <w:rPr>
            <w:sz w:val="28"/>
            <w:szCs w:val="28"/>
          </w:rPr>
          <w:t>1</w:t>
        </w:r>
        <w:r>
          <w:rPr>
            <w:rFonts w:hint="eastAsia"/>
            <w:sz w:val="28"/>
            <w:szCs w:val="28"/>
          </w:rPr>
          <w:t>点</w:t>
        </w:r>
      </w:smartTag>
      <w:r w:rsidRPr="00442E96">
        <w:rPr>
          <w:rFonts w:hint="eastAsia"/>
          <w:sz w:val="28"/>
          <w:szCs w:val="28"/>
        </w:rPr>
        <w:t>，我院在校羽毛球馆举行</w:t>
      </w:r>
      <w:r w:rsidRPr="00442E96">
        <w:rPr>
          <w:sz w:val="28"/>
          <w:szCs w:val="28"/>
        </w:rPr>
        <w:t>2012</w:t>
      </w:r>
      <w:r w:rsidRPr="00442E96">
        <w:rPr>
          <w:rFonts w:hint="eastAsia"/>
          <w:sz w:val="28"/>
          <w:szCs w:val="28"/>
        </w:rPr>
        <w:t>级羽毛球比赛。</w:t>
      </w:r>
    </w:p>
    <w:p w:rsidR="000E3846" w:rsidRDefault="000E3846" w:rsidP="006A3985">
      <w:pPr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本次羽毛球赛分为女子单打、男子单打和男女混合双打三个项目，规则均严格按照国际赛事规则严格执行。经过两个多小时的激烈比赛，角逐出三个项目的冠军，并颁发冠军奖品。</w:t>
      </w:r>
    </w:p>
    <w:p w:rsidR="000E3846" w:rsidRDefault="000E3846" w:rsidP="006A3985">
      <w:pPr>
        <w:ind w:firstLineChars="200" w:firstLine="31680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3in;margin-top:7.8pt;width:200.25pt;height:133.5pt;z-index:251659264">
            <v:imagedata r:id="rId5" o:title=""/>
            <w10:wrap type="square"/>
          </v:shape>
        </w:pict>
      </w:r>
      <w:r>
        <w:rPr>
          <w:rFonts w:hint="eastAsia"/>
          <w:sz w:val="28"/>
          <w:szCs w:val="28"/>
        </w:rPr>
        <w:t>本次羽毛球赛是自新生运动后第一次体育比赛，我院同学的积极报名，热情参赛，在整个比赛中体现出“友谊第一、比赛第二”的可贵精神。这次比赛不仅为同学们提供了体育锻炼的机会，还培养了同学们之间互相配合的团队精神，为今后学习上和生活上互相协作打下了坚实的基础。</w:t>
      </w:r>
    </w:p>
    <w:p w:rsidR="000E3846" w:rsidRPr="00442E96" w:rsidRDefault="000E3846" w:rsidP="00916628">
      <w:pPr>
        <w:ind w:firstLineChars="200" w:firstLine="316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rFonts w:hint="eastAsia"/>
          <w:sz w:val="28"/>
          <w:szCs w:val="28"/>
        </w:rPr>
        <w:t>人文学院研会</w:t>
      </w:r>
    </w:p>
    <w:sectPr w:rsidR="000E3846" w:rsidRPr="00442E96" w:rsidSect="006A28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2E96"/>
    <w:rsid w:val="000E3846"/>
    <w:rsid w:val="001C350B"/>
    <w:rsid w:val="00442E96"/>
    <w:rsid w:val="006A28D0"/>
    <w:rsid w:val="006A3985"/>
    <w:rsid w:val="00873B81"/>
    <w:rsid w:val="00916628"/>
    <w:rsid w:val="00C52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8D0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1</Pages>
  <Words>55</Words>
  <Characters>319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Lenovo</cp:lastModifiedBy>
  <cp:revision>2</cp:revision>
  <dcterms:created xsi:type="dcterms:W3CDTF">2012-11-10T10:59:00Z</dcterms:created>
  <dcterms:modified xsi:type="dcterms:W3CDTF">2012-11-12T02:49:00Z</dcterms:modified>
</cp:coreProperties>
</file>